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1F61B" w14:textId="6D35562B" w:rsidR="00A949A9" w:rsidRDefault="00E169FC" w:rsidP="00BF397F">
      <w:pPr>
        <w:pStyle w:val="Rubrik1"/>
      </w:pPr>
      <w:r>
        <w:t>Välkommen till våra aktiviteter!</w:t>
      </w:r>
    </w:p>
    <w:p w14:paraId="1002B895" w14:textId="324351EB" w:rsidR="00AE465F" w:rsidRDefault="00004341" w:rsidP="00AA73A9">
      <w:pPr>
        <w:ind w:left="3910" w:hanging="391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EBC4041" wp14:editId="3309D9B6">
            <wp:simplePos x="0" y="0"/>
            <wp:positionH relativeFrom="column">
              <wp:posOffset>3817620</wp:posOffset>
            </wp:positionH>
            <wp:positionV relativeFrom="paragraph">
              <wp:posOffset>264160</wp:posOffset>
            </wp:positionV>
            <wp:extent cx="1047750" cy="1047750"/>
            <wp:effectExtent l="0" t="0" r="0" b="0"/>
            <wp:wrapNone/>
            <wp:docPr id="6" name="Bildobjekt 6" descr="1 St Rolig Tecknad Tomat Leende Enkelt Uttryck Vinyl Bil Klistermärke Dekal  - Temu Sw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St Rolig Tecknad Tomat Leende Enkelt Uttryck Vinyl Bil Klistermärke Dekal  - Temu Swed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65F">
        <w:rPr>
          <w:b/>
          <w:bCs/>
        </w:rPr>
        <w:t xml:space="preserve">Onsdagen den </w:t>
      </w:r>
      <w:r w:rsidR="00AE465F" w:rsidRPr="00AE465F">
        <w:rPr>
          <w:b/>
          <w:bCs/>
          <w:color w:val="FF0000"/>
        </w:rPr>
        <w:t>1 maj</w:t>
      </w:r>
      <w:r w:rsidR="00AE465F">
        <w:rPr>
          <w:b/>
          <w:bCs/>
        </w:rPr>
        <w:tab/>
        <w:t>STÄNGT</w:t>
      </w:r>
    </w:p>
    <w:p w14:paraId="467EC1CC" w14:textId="5D8A6798" w:rsidR="00BD519E" w:rsidRDefault="00E169FC" w:rsidP="00AA73A9">
      <w:pPr>
        <w:ind w:left="3910" w:hanging="3910"/>
      </w:pPr>
      <w:r w:rsidRPr="00E169FC">
        <w:rPr>
          <w:b/>
          <w:bCs/>
        </w:rPr>
        <w:t xml:space="preserve">Onsdagen den </w:t>
      </w:r>
      <w:r w:rsidR="00AE465F">
        <w:rPr>
          <w:b/>
          <w:bCs/>
        </w:rPr>
        <w:t>8 maj</w:t>
      </w:r>
      <w:r w:rsidR="00BD519E">
        <w:rPr>
          <w:b/>
          <w:bCs/>
        </w:rPr>
        <w:tab/>
      </w:r>
      <w:r w:rsidR="00126F66">
        <w:t xml:space="preserve">10.00 </w:t>
      </w:r>
      <w:r w:rsidR="0099333C">
        <w:t>Sittande gympa</w:t>
      </w:r>
    </w:p>
    <w:p w14:paraId="3739DFCB" w14:textId="0D7D08DD" w:rsidR="00BD519E" w:rsidRDefault="00BD519E" w:rsidP="00E169FC">
      <w:r>
        <w:tab/>
      </w:r>
      <w:r>
        <w:tab/>
      </w:r>
      <w:r>
        <w:tab/>
      </w:r>
      <w:r w:rsidR="003560D7">
        <w:t>1</w:t>
      </w:r>
      <w:r w:rsidR="00126F66">
        <w:t>1.00</w:t>
      </w:r>
      <w:r w:rsidR="0099333C">
        <w:t xml:space="preserve"> </w:t>
      </w:r>
      <w:r w:rsidR="00AE465F">
        <w:t>Tomater</w:t>
      </w:r>
    </w:p>
    <w:p w14:paraId="59C432C4" w14:textId="73AB2E28" w:rsidR="00126F66" w:rsidRPr="00AE465F" w:rsidRDefault="00126F66" w:rsidP="00E169FC">
      <w:r>
        <w:tab/>
      </w:r>
      <w:r>
        <w:tab/>
      </w:r>
      <w:r>
        <w:tab/>
      </w:r>
      <w:r w:rsidR="00AE465F" w:rsidRPr="00AE465F">
        <w:t>13.</w:t>
      </w:r>
      <w:r w:rsidR="00AE465F">
        <w:t>00 Frågesport</w:t>
      </w:r>
    </w:p>
    <w:p w14:paraId="2CFAF303" w14:textId="6EEA9474" w:rsidR="005E4F32" w:rsidRDefault="005E4F32" w:rsidP="00096D81">
      <w:pPr>
        <w:ind w:left="3910" w:hanging="3910"/>
      </w:pPr>
      <w:r>
        <w:rPr>
          <w:b/>
          <w:bCs/>
        </w:rPr>
        <w:t xml:space="preserve">Onsdagen den </w:t>
      </w:r>
      <w:r w:rsidR="006B6A2C">
        <w:rPr>
          <w:b/>
          <w:bCs/>
        </w:rPr>
        <w:t>1</w:t>
      </w:r>
      <w:r w:rsidR="00AE465F">
        <w:rPr>
          <w:b/>
          <w:bCs/>
        </w:rPr>
        <w:t>5 maj</w:t>
      </w:r>
      <w:r>
        <w:rPr>
          <w:b/>
          <w:bCs/>
        </w:rPr>
        <w:tab/>
      </w:r>
      <w:proofErr w:type="gramStart"/>
      <w:r w:rsidR="006B6A2C" w:rsidRPr="006B6A2C">
        <w:t>10</w:t>
      </w:r>
      <w:r w:rsidR="004442E6">
        <w:t>-12</w:t>
      </w:r>
      <w:proofErr w:type="gramEnd"/>
      <w:r w:rsidR="004442E6">
        <w:t xml:space="preserve"> Rollatorfix</w:t>
      </w:r>
    </w:p>
    <w:p w14:paraId="43C71D34" w14:textId="304997FD" w:rsidR="004442E6" w:rsidRDefault="00004341" w:rsidP="00096D81">
      <w:pPr>
        <w:ind w:left="3910" w:hanging="391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AB33A0" wp14:editId="684E5148">
            <wp:simplePos x="0" y="0"/>
            <wp:positionH relativeFrom="column">
              <wp:posOffset>4173220</wp:posOffset>
            </wp:positionH>
            <wp:positionV relativeFrom="paragraph">
              <wp:posOffset>172085</wp:posOffset>
            </wp:positionV>
            <wp:extent cx="1130300" cy="800512"/>
            <wp:effectExtent l="0" t="0" r="0" b="0"/>
            <wp:wrapNone/>
            <wp:docPr id="2" name="Bild 2" descr="MammaMedia - Sippa tjurskallar i strumpdis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mmaMedia - Sippa tjurskallar i strumpdisk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2E6">
        <w:rPr>
          <w:b/>
          <w:bCs/>
        </w:rPr>
        <w:tab/>
      </w:r>
      <w:r w:rsidR="004442E6" w:rsidRPr="004442E6">
        <w:tab/>
        <w:t>10.00 Sittande gym</w:t>
      </w:r>
      <w:r w:rsidR="004442E6">
        <w:t>pa</w:t>
      </w:r>
    </w:p>
    <w:p w14:paraId="5A6D204E" w14:textId="25B58B0F" w:rsidR="004442E6" w:rsidRPr="004442E6" w:rsidRDefault="004442E6" w:rsidP="00096D81">
      <w:pPr>
        <w:ind w:left="3910" w:hanging="3910"/>
      </w:pPr>
      <w:r>
        <w:tab/>
      </w:r>
      <w:r>
        <w:tab/>
        <w:t xml:space="preserve">11.00 </w:t>
      </w:r>
      <w:r w:rsidR="00DB3336">
        <w:t>K</w:t>
      </w:r>
      <w:r>
        <w:t>orsord</w:t>
      </w:r>
    </w:p>
    <w:p w14:paraId="17C2FB70" w14:textId="704BC9A0" w:rsidR="0041494E" w:rsidRPr="005E4F32" w:rsidRDefault="005E4F32" w:rsidP="00DB3336">
      <w:pPr>
        <w:ind w:left="3910" w:hanging="3910"/>
      </w:pPr>
      <w:r w:rsidRPr="006B6A2C">
        <w:tab/>
      </w:r>
      <w:r w:rsidRPr="006B6A2C">
        <w:tab/>
      </w:r>
      <w:r w:rsidR="00126F66">
        <w:t>13.00</w:t>
      </w:r>
      <w:r w:rsidR="0041494E">
        <w:t xml:space="preserve"> </w:t>
      </w:r>
      <w:proofErr w:type="spellStart"/>
      <w:r w:rsidR="00DB3336">
        <w:t>Majquiz</w:t>
      </w:r>
      <w:proofErr w:type="spellEnd"/>
    </w:p>
    <w:p w14:paraId="12EB3064" w14:textId="1108DBB8" w:rsidR="00E169FC" w:rsidRDefault="00E169FC" w:rsidP="00096D81">
      <w:pPr>
        <w:ind w:left="3910" w:hanging="3910"/>
      </w:pPr>
      <w:r w:rsidRPr="00E169FC">
        <w:rPr>
          <w:b/>
          <w:bCs/>
        </w:rPr>
        <w:t xml:space="preserve">Onsdagen den </w:t>
      </w:r>
      <w:r w:rsidR="00AE465F">
        <w:rPr>
          <w:b/>
          <w:bCs/>
        </w:rPr>
        <w:t>22 maj</w:t>
      </w:r>
      <w:r w:rsidR="00BD519E">
        <w:rPr>
          <w:b/>
          <w:bCs/>
        </w:rPr>
        <w:tab/>
      </w:r>
      <w:r w:rsidR="003560D7">
        <w:t xml:space="preserve">10.00 </w:t>
      </w:r>
      <w:r w:rsidR="005E4F32">
        <w:t>Sittande gympa</w:t>
      </w:r>
    </w:p>
    <w:p w14:paraId="51194C4D" w14:textId="36E3E8DE" w:rsidR="00096D81" w:rsidRDefault="00004341" w:rsidP="00096D81">
      <w:pPr>
        <w:ind w:left="3910" w:hanging="391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8AEA9C5" wp14:editId="785EA26B">
            <wp:simplePos x="0" y="0"/>
            <wp:positionH relativeFrom="column">
              <wp:posOffset>4706620</wp:posOffset>
            </wp:positionH>
            <wp:positionV relativeFrom="paragraph">
              <wp:posOffset>120015</wp:posOffset>
            </wp:positionV>
            <wp:extent cx="1409700" cy="1139038"/>
            <wp:effectExtent l="0" t="0" r="0" b="0"/>
            <wp:wrapNone/>
            <wp:docPr id="7" name="Bildobjekt 7" descr="Säsongens första tipspromenad! - Sofiel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äsongens första tipspromenad! - Sofiel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81">
        <w:rPr>
          <w:b/>
          <w:bCs/>
        </w:rPr>
        <w:tab/>
      </w:r>
      <w:r w:rsidR="005E4F32">
        <w:t>11.00</w:t>
      </w:r>
      <w:r w:rsidR="006B6A2C">
        <w:t xml:space="preserve"> </w:t>
      </w:r>
      <w:r w:rsidR="00DB3336">
        <w:t>Ta med en bild på din mamma och berätta om henne.</w:t>
      </w:r>
    </w:p>
    <w:p w14:paraId="4399F4C0" w14:textId="0632AD26" w:rsidR="005E4F32" w:rsidRPr="00096D81" w:rsidRDefault="005E4F32" w:rsidP="00096D81">
      <w:pPr>
        <w:ind w:left="3910" w:hanging="3910"/>
      </w:pPr>
      <w:r>
        <w:tab/>
      </w:r>
      <w:r>
        <w:tab/>
      </w:r>
      <w:proofErr w:type="gramStart"/>
      <w:r>
        <w:t xml:space="preserve">13.00 </w:t>
      </w:r>
      <w:r w:rsidR="00F76848">
        <w:t xml:space="preserve"> </w:t>
      </w:r>
      <w:r w:rsidR="00DB3336">
        <w:t>Tipspromenad</w:t>
      </w:r>
      <w:proofErr w:type="gramEnd"/>
      <w:r w:rsidR="00DB3336">
        <w:t xml:space="preserve"> </w:t>
      </w:r>
      <w:r w:rsidR="00DB3336" w:rsidRPr="00DB3336">
        <w:rPr>
          <w:b/>
          <w:bCs/>
          <w:u w:val="single"/>
        </w:rPr>
        <w:t>UTOMHUS</w:t>
      </w:r>
    </w:p>
    <w:p w14:paraId="7F5317B1" w14:textId="0EF786CA" w:rsidR="00AA73A9" w:rsidRDefault="00E169FC" w:rsidP="005E4F32">
      <w:r w:rsidRPr="00E169FC">
        <w:rPr>
          <w:b/>
          <w:bCs/>
        </w:rPr>
        <w:t xml:space="preserve">Onsdagen den </w:t>
      </w:r>
      <w:r w:rsidR="005E4F32">
        <w:rPr>
          <w:b/>
          <w:bCs/>
        </w:rPr>
        <w:t>2</w:t>
      </w:r>
      <w:r w:rsidR="00AE465F">
        <w:rPr>
          <w:b/>
          <w:bCs/>
        </w:rPr>
        <w:t>9 maj</w:t>
      </w:r>
      <w:r w:rsidR="005E4F32">
        <w:rPr>
          <w:b/>
          <w:bCs/>
        </w:rPr>
        <w:tab/>
      </w:r>
      <w:r w:rsidR="006B6A2C">
        <w:rPr>
          <w:b/>
          <w:bCs/>
        </w:rPr>
        <w:tab/>
      </w:r>
      <w:r w:rsidR="005E4F32" w:rsidRPr="005E4F32">
        <w:t>10</w:t>
      </w:r>
      <w:r w:rsidR="005E4F32">
        <w:t>.00 Sittande gympa</w:t>
      </w:r>
    </w:p>
    <w:p w14:paraId="654B302E" w14:textId="79D68CC9" w:rsidR="00F76848" w:rsidRDefault="005E4F32" w:rsidP="00E05B71">
      <w:pPr>
        <w:ind w:left="3912"/>
      </w:pPr>
      <w:r>
        <w:t xml:space="preserve">11.00 </w:t>
      </w:r>
      <w:proofErr w:type="gramStart"/>
      <w:r w:rsidR="00004341">
        <w:t>BINGO</w:t>
      </w:r>
      <w:r w:rsidR="00E05B71">
        <w:t xml:space="preserve"> </w:t>
      </w:r>
      <w:r w:rsidR="00004341">
        <w:t>,</w:t>
      </w:r>
      <w:proofErr w:type="gramEnd"/>
      <w:r w:rsidR="00004341">
        <w:t xml:space="preserve"> 20:-</w:t>
      </w:r>
    </w:p>
    <w:p w14:paraId="09956C63" w14:textId="13C3D4C3" w:rsidR="00522313" w:rsidRDefault="005E4F32" w:rsidP="00522313">
      <w:pPr>
        <w:ind w:left="3908"/>
      </w:pPr>
      <w:r>
        <w:t>13.0</w:t>
      </w:r>
      <w:r w:rsidR="0041494E">
        <w:t>0</w:t>
      </w:r>
      <w:r w:rsidR="00522313">
        <w:t xml:space="preserve"> </w:t>
      </w:r>
      <w:r w:rsidR="00004341">
        <w:t>STÄNGT</w:t>
      </w:r>
    </w:p>
    <w:p w14:paraId="0A6911D9" w14:textId="674E6519" w:rsidR="008B41B6" w:rsidRDefault="008B41B6" w:rsidP="00205985">
      <w:pPr>
        <w:rPr>
          <w:b/>
          <w:bCs/>
        </w:rPr>
      </w:pPr>
    </w:p>
    <w:p w14:paraId="1D0CA2F2" w14:textId="77777777" w:rsidR="008B41B6" w:rsidRDefault="008B41B6" w:rsidP="00205985">
      <w:pPr>
        <w:rPr>
          <w:b/>
          <w:bCs/>
        </w:rPr>
      </w:pPr>
    </w:p>
    <w:p w14:paraId="52A64D97" w14:textId="77777777" w:rsidR="00126F66" w:rsidRDefault="00126F66" w:rsidP="00205985">
      <w:pPr>
        <w:rPr>
          <w:b/>
          <w:bCs/>
        </w:rPr>
      </w:pPr>
    </w:p>
    <w:p w14:paraId="59C60302" w14:textId="77777777" w:rsidR="00126F66" w:rsidRDefault="00126F66" w:rsidP="00205985">
      <w:pPr>
        <w:rPr>
          <w:b/>
          <w:bCs/>
        </w:rPr>
      </w:pPr>
    </w:p>
    <w:p w14:paraId="45773BA1" w14:textId="50FB750B" w:rsidR="008B41B6" w:rsidRDefault="008B41B6" w:rsidP="00205985">
      <w:pPr>
        <w:rPr>
          <w:b/>
          <w:bCs/>
        </w:rPr>
      </w:pPr>
      <w:r>
        <w:rPr>
          <w:b/>
          <w:bCs/>
        </w:rPr>
        <w:t xml:space="preserve">Bra att veta: </w:t>
      </w:r>
    </w:p>
    <w:p w14:paraId="7AA5D6CF" w14:textId="65BAAC77" w:rsidR="00581E29" w:rsidRPr="008B41B6" w:rsidRDefault="00E169FC" w:rsidP="00205985">
      <w:pPr>
        <w:rPr>
          <w:b/>
          <w:bCs/>
        </w:rPr>
      </w:pPr>
      <w:r>
        <w:t>Som gäst på träffpunkten kommer du de onsdagar som passar di</w:t>
      </w:r>
      <w:r w:rsidR="00581E29">
        <w:t>g och kan gå och komma under dagen.</w:t>
      </w:r>
      <w:r w:rsidR="00425667">
        <w:t xml:space="preserve"> </w:t>
      </w:r>
      <w:r w:rsidR="007D245A">
        <w:t>Vi har öpp</w:t>
      </w:r>
      <w:r w:rsidR="00C66717">
        <w:t>et</w:t>
      </w:r>
      <w:r w:rsidR="007D245A">
        <w:t xml:space="preserve"> 9.00</w:t>
      </w:r>
      <w:r w:rsidR="00C66717">
        <w:t>-12 samt 13-14.30 men tider kan variera, se program.</w:t>
      </w:r>
    </w:p>
    <w:p w14:paraId="0A380082" w14:textId="649A6A28" w:rsidR="008B41B6" w:rsidRDefault="00581E29" w:rsidP="00205985">
      <w:r>
        <w:t>Du kan köpa fika av oss eller tar du med dig själv</w:t>
      </w:r>
      <w:r w:rsidR="00AB196C">
        <w:t xml:space="preserve">. </w:t>
      </w:r>
      <w:r w:rsidRPr="00C66717">
        <w:rPr>
          <w:b/>
          <w:bCs/>
        </w:rPr>
        <w:t>Ta med dig egen mugg</w:t>
      </w:r>
      <w:r w:rsidR="005D3ED0">
        <w:rPr>
          <w:b/>
          <w:bCs/>
        </w:rPr>
        <w:t xml:space="preserve"> och inneskor. </w:t>
      </w:r>
      <w:r>
        <w:t xml:space="preserve">Vi tar </w:t>
      </w:r>
      <w:proofErr w:type="spellStart"/>
      <w:r>
        <w:t>swish</w:t>
      </w:r>
      <w:proofErr w:type="spellEnd"/>
      <w:r>
        <w:t xml:space="preserve"> eller </w:t>
      </w:r>
      <w:r w:rsidR="008B41B6">
        <w:t xml:space="preserve">betalkort. </w:t>
      </w:r>
    </w:p>
    <w:p w14:paraId="770C0C24" w14:textId="6DA26635" w:rsidR="00E336A1" w:rsidRPr="008B41B6" w:rsidRDefault="008B41B6" w:rsidP="00205985">
      <w:pPr>
        <w:rPr>
          <w:b/>
          <w:bCs/>
          <w:u w:val="single"/>
        </w:rPr>
      </w:pPr>
      <w:r w:rsidRPr="008B41B6">
        <w:rPr>
          <w:b/>
          <w:bCs/>
          <w:u w:val="single"/>
        </w:rPr>
        <w:t>Från 1 januari 2024 är vi kontantfria</w:t>
      </w:r>
    </w:p>
    <w:p w14:paraId="1C3A5F06" w14:textId="0F63E99C" w:rsidR="00581E29" w:rsidRDefault="00581E29" w:rsidP="00205985">
      <w:r>
        <w:t>Kaffe/te</w:t>
      </w:r>
      <w:r>
        <w:tab/>
      </w:r>
      <w:proofErr w:type="gramStart"/>
      <w:r>
        <w:t>10:-</w:t>
      </w:r>
      <w:proofErr w:type="gramEnd"/>
      <w:r w:rsidR="00710CDD">
        <w:tab/>
      </w:r>
      <w:r w:rsidR="00710CDD">
        <w:tab/>
      </w:r>
      <w:r w:rsidR="00710CDD">
        <w:tab/>
        <w:t xml:space="preserve">Har du frågor? Ring </w:t>
      </w:r>
      <w:proofErr w:type="gramStart"/>
      <w:r w:rsidR="00710CDD">
        <w:t>0470-43411</w:t>
      </w:r>
      <w:proofErr w:type="gramEnd"/>
    </w:p>
    <w:p w14:paraId="2CE987D0" w14:textId="21783B71" w:rsidR="00710CDD" w:rsidRDefault="00581E29" w:rsidP="00710CDD">
      <w:r>
        <w:t>Kaffebröd</w:t>
      </w:r>
      <w:r>
        <w:tab/>
      </w:r>
      <w:proofErr w:type="gramStart"/>
      <w:r>
        <w:t>20:-</w:t>
      </w:r>
      <w:proofErr w:type="gramEnd"/>
      <w:r w:rsidR="00710CDD">
        <w:tab/>
      </w:r>
      <w:r w:rsidR="00710CDD">
        <w:tab/>
      </w:r>
      <w:r w:rsidR="00710CDD">
        <w:tab/>
        <w:t>Välkommen!/ Ulrika och Maria</w:t>
      </w:r>
    </w:p>
    <w:p w14:paraId="1C8D2B14" w14:textId="57F46B01" w:rsidR="008B41B6" w:rsidRDefault="008B41B6" w:rsidP="00710CDD">
      <w:r>
        <w:t xml:space="preserve">Fika fm och </w:t>
      </w:r>
      <w:proofErr w:type="spellStart"/>
      <w:r>
        <w:t>em</w:t>
      </w:r>
      <w:proofErr w:type="spellEnd"/>
      <w:r>
        <w:t xml:space="preserve"> </w:t>
      </w:r>
      <w:proofErr w:type="gramStart"/>
      <w:r>
        <w:t>40:-</w:t>
      </w:r>
      <w:proofErr w:type="gramEnd"/>
    </w:p>
    <w:p w14:paraId="781BFDF1" w14:textId="160C0C22" w:rsidR="00581E29" w:rsidRDefault="00710CDD" w:rsidP="00205985">
      <w:r>
        <w:tab/>
      </w:r>
      <w:r>
        <w:tab/>
      </w:r>
    </w:p>
    <w:p w14:paraId="3F5B1FAF" w14:textId="51B33318" w:rsidR="00E169FC" w:rsidRDefault="00E336A1" w:rsidP="00205985">
      <w:r>
        <w:tab/>
      </w:r>
      <w:r>
        <w:tab/>
      </w:r>
    </w:p>
    <w:p w14:paraId="74AB1E83" w14:textId="63BE6DCA" w:rsidR="00581E29" w:rsidRDefault="00581E29" w:rsidP="00205985"/>
    <w:p w14:paraId="5637D921" w14:textId="77777777" w:rsidR="00315988" w:rsidRPr="00315988" w:rsidRDefault="00315988" w:rsidP="0089341A"/>
    <w:sectPr w:rsidR="00315988" w:rsidRPr="00315988" w:rsidSect="0089341A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4253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A7A58" w14:textId="77777777" w:rsidR="009F14F5" w:rsidRDefault="009F14F5" w:rsidP="007E4072">
      <w:pPr>
        <w:spacing w:after="0" w:line="240" w:lineRule="auto"/>
      </w:pPr>
      <w:r>
        <w:separator/>
      </w:r>
    </w:p>
  </w:endnote>
  <w:endnote w:type="continuationSeparator" w:id="0">
    <w:p w14:paraId="07B20813" w14:textId="77777777" w:rsidR="009F14F5" w:rsidRDefault="009F14F5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6CD6" w14:textId="77777777" w:rsidR="00D626F9" w:rsidRPr="00211CEE" w:rsidRDefault="0089341A" w:rsidP="0089341A">
    <w:pPr>
      <w:pStyle w:val="Sidfot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3DDB3C" wp14:editId="3D1038DB">
          <wp:simplePos x="0" y="0"/>
          <wp:positionH relativeFrom="margin">
            <wp:align>left</wp:align>
          </wp:positionH>
          <wp:positionV relativeFrom="paragraph">
            <wp:posOffset>-452090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2510">
      <w:rPr>
        <w:rFonts w:ascii="Växjö Now" w:hAnsi="Växjö Now"/>
        <w:sz w:val="24"/>
        <w:szCs w:val="24"/>
      </w:rPr>
      <w:t>www.vaxjo.se</w:t>
    </w: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186A2" w14:textId="77777777" w:rsidR="00A949A9" w:rsidRPr="001F2510" w:rsidRDefault="00A949A9" w:rsidP="001F2510">
    <w:pPr>
      <w:pStyle w:val="Sidfot"/>
      <w:jc w:val="right"/>
      <w:rPr>
        <w:rFonts w:ascii="Växjö Now" w:hAnsi="Växjö Now"/>
        <w:sz w:val="24"/>
        <w:szCs w:val="24"/>
      </w:rPr>
    </w:pPr>
    <w:r w:rsidRPr="001F2510">
      <w:rPr>
        <w:rFonts w:ascii="Växjö Now" w:hAnsi="Växjö Now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369BF51C" wp14:editId="1816F1BD">
          <wp:simplePos x="0" y="0"/>
          <wp:positionH relativeFrom="margin">
            <wp:align>left</wp:align>
          </wp:positionH>
          <wp:positionV relativeFrom="paragraph">
            <wp:posOffset>-455103</wp:posOffset>
          </wp:positionV>
          <wp:extent cx="1800000" cy="617143"/>
          <wp:effectExtent l="0" t="0" r="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17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8BF" w:rsidRPr="001F2510">
      <w:rPr>
        <w:rFonts w:ascii="Växjö Now" w:hAnsi="Växjö Now"/>
        <w:sz w:val="24"/>
        <w:szCs w:val="24"/>
      </w:rPr>
      <w:t xml:space="preserve"> </w:t>
    </w:r>
    <w:r w:rsidR="001F2510" w:rsidRPr="001F2510">
      <w:rPr>
        <w:rFonts w:ascii="Växjö Now" w:hAnsi="Växjö Now"/>
        <w:sz w:val="24"/>
        <w:szCs w:val="24"/>
      </w:rPr>
      <w:t>vaxjo.se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1A639" w14:textId="77777777" w:rsidR="009F14F5" w:rsidRDefault="009F14F5" w:rsidP="007E4072">
      <w:pPr>
        <w:spacing w:after="0" w:line="240" w:lineRule="auto"/>
      </w:pPr>
      <w:r>
        <w:separator/>
      </w:r>
    </w:p>
  </w:footnote>
  <w:footnote w:type="continuationSeparator" w:id="0">
    <w:p w14:paraId="20E21F75" w14:textId="77777777" w:rsidR="009F14F5" w:rsidRDefault="009F14F5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86B33" w14:textId="77777777" w:rsidR="006D1891" w:rsidRPr="006D1891" w:rsidRDefault="00551CDB" w:rsidP="001E4997">
    <w:pPr>
      <w:pStyle w:val="Sidhuvud"/>
      <w:rPr>
        <w:rFonts w:ascii="Växjö Now" w:hAnsi="Växjö Now"/>
        <w:b/>
        <w:noProof/>
        <w:color w:val="FFFFFF" w:themeColor="background1"/>
        <w:sz w:val="68"/>
        <w:szCs w:val="68"/>
      </w:rPr>
    </w:pPr>
    <w:r w:rsidRPr="006D1891">
      <w:rPr>
        <w:rFonts w:ascii="Växjö Now" w:hAnsi="Växjö Now"/>
        <w:b/>
        <w:noProof/>
        <w:color w:val="FFFFFF" w:themeColor="background1"/>
        <w:sz w:val="68"/>
        <w:szCs w:val="68"/>
      </w:rPr>
      <w:t xml:space="preserve">Information från </w:t>
    </w:r>
  </w:p>
  <w:p w14:paraId="19A53E6C" w14:textId="77777777" w:rsidR="00211CEE" w:rsidRPr="006D1891" w:rsidRDefault="00551CDB" w:rsidP="006D1891">
    <w:pPr>
      <w:pStyle w:val="Sidhuvud"/>
      <w:spacing w:line="360" w:lineRule="auto"/>
      <w:rPr>
        <w:rFonts w:ascii="Växjö Now" w:hAnsi="Växjö Now"/>
        <w:b/>
        <w:noProof/>
        <w:color w:val="FFFFFF" w:themeColor="background1"/>
        <w:sz w:val="68"/>
        <w:szCs w:val="68"/>
      </w:rPr>
    </w:pPr>
    <w:r w:rsidRPr="006D1891">
      <w:rPr>
        <w:rFonts w:ascii="Växjö Now" w:hAnsi="Växjö Now"/>
        <w:b/>
        <w:noProof/>
        <w:color w:val="FFFFFF" w:themeColor="background1"/>
        <w:sz w:val="68"/>
        <w:szCs w:val="68"/>
      </w:rPr>
      <w:t>Växjö komm</w:t>
    </w:r>
    <w:r w:rsidR="00315988" w:rsidRPr="006D1891">
      <w:rPr>
        <w:rFonts w:ascii="Växjö Now" w:hAnsi="Växjö Now"/>
        <w:b/>
        <w:noProof/>
        <w:color w:val="FFFFFF" w:themeColor="background1"/>
        <w:sz w:val="68"/>
        <w:szCs w:val="68"/>
      </w:rPr>
      <w:t>un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F36E" w14:textId="41326E03" w:rsidR="00E169FC" w:rsidRDefault="00A949A9" w:rsidP="00E169FC">
    <w:pPr>
      <w:pStyle w:val="Rubrik1"/>
      <w:rPr>
        <w:color w:val="FFFFFF" w:themeColor="background1"/>
        <w:sz w:val="52"/>
      </w:rPr>
    </w:pPr>
    <w:r w:rsidRPr="00205985">
      <w:rPr>
        <w:noProof/>
        <w:color w:val="FFFFFF" w:themeColor="background1"/>
        <w:sz w:val="52"/>
      </w:rPr>
      <w:drawing>
        <wp:anchor distT="0" distB="0" distL="114300" distR="114300" simplePos="0" relativeHeight="251658239" behindDoc="1" locked="0" layoutInCell="1" allowOverlap="1" wp14:anchorId="3261FBE8" wp14:editId="2E740360">
          <wp:simplePos x="0" y="0"/>
          <wp:positionH relativeFrom="page">
            <wp:posOffset>-598170</wp:posOffset>
          </wp:positionH>
          <wp:positionV relativeFrom="paragraph">
            <wp:posOffset>-453390</wp:posOffset>
          </wp:positionV>
          <wp:extent cx="7549116" cy="2456506"/>
          <wp:effectExtent l="0" t="0" r="0" b="127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-b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2456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9FC">
      <w:rPr>
        <w:color w:val="FFFFFF" w:themeColor="background1"/>
        <w:sz w:val="52"/>
      </w:rPr>
      <w:t xml:space="preserve">Träffpunkt Hovs Park </w:t>
    </w:r>
  </w:p>
  <w:p w14:paraId="7F84C603" w14:textId="7317C078" w:rsidR="00E169FC" w:rsidRDefault="00E169FC" w:rsidP="00E169FC">
    <w:pPr>
      <w:pStyle w:val="Rubrik1"/>
      <w:rPr>
        <w:color w:val="FFFFFF" w:themeColor="background1"/>
        <w:sz w:val="36"/>
        <w:szCs w:val="36"/>
      </w:rPr>
    </w:pPr>
    <w:r w:rsidRPr="00E169FC">
      <w:rPr>
        <w:color w:val="FFFFFF" w:themeColor="background1"/>
        <w:sz w:val="36"/>
        <w:szCs w:val="36"/>
      </w:rPr>
      <w:t>Bergövägen 5B, Växjö</w:t>
    </w:r>
  </w:p>
  <w:p w14:paraId="6763A271" w14:textId="77777777" w:rsidR="00E169FC" w:rsidRPr="00E169FC" w:rsidRDefault="00E169FC" w:rsidP="00E169F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F5"/>
    <w:rsid w:val="00004341"/>
    <w:rsid w:val="0005730F"/>
    <w:rsid w:val="00096D81"/>
    <w:rsid w:val="000B3523"/>
    <w:rsid w:val="000D6B0B"/>
    <w:rsid w:val="000E55D4"/>
    <w:rsid w:val="00126F66"/>
    <w:rsid w:val="001E2015"/>
    <w:rsid w:val="001E4997"/>
    <w:rsid w:val="001F2510"/>
    <w:rsid w:val="00205985"/>
    <w:rsid w:val="00211CEE"/>
    <w:rsid w:val="0025660B"/>
    <w:rsid w:val="00283972"/>
    <w:rsid w:val="00290115"/>
    <w:rsid w:val="0029498E"/>
    <w:rsid w:val="002B0E33"/>
    <w:rsid w:val="00315988"/>
    <w:rsid w:val="003560D7"/>
    <w:rsid w:val="0041494E"/>
    <w:rsid w:val="00424CEA"/>
    <w:rsid w:val="00425667"/>
    <w:rsid w:val="004442E6"/>
    <w:rsid w:val="00522313"/>
    <w:rsid w:val="00542B90"/>
    <w:rsid w:val="00551CDB"/>
    <w:rsid w:val="005615CF"/>
    <w:rsid w:val="00581E29"/>
    <w:rsid w:val="005D3ED0"/>
    <w:rsid w:val="005E49BD"/>
    <w:rsid w:val="005E4F32"/>
    <w:rsid w:val="005F1E42"/>
    <w:rsid w:val="005F7819"/>
    <w:rsid w:val="00617FEB"/>
    <w:rsid w:val="006416DB"/>
    <w:rsid w:val="00695B83"/>
    <w:rsid w:val="006A1ED9"/>
    <w:rsid w:val="006B6A2C"/>
    <w:rsid w:val="006D1891"/>
    <w:rsid w:val="00710CDD"/>
    <w:rsid w:val="00722028"/>
    <w:rsid w:val="007D245A"/>
    <w:rsid w:val="007E4072"/>
    <w:rsid w:val="0089341A"/>
    <w:rsid w:val="008A0353"/>
    <w:rsid w:val="008B41B6"/>
    <w:rsid w:val="008B4545"/>
    <w:rsid w:val="009207B5"/>
    <w:rsid w:val="00975109"/>
    <w:rsid w:val="0098785C"/>
    <w:rsid w:val="0099333C"/>
    <w:rsid w:val="009A28BF"/>
    <w:rsid w:val="009C49AF"/>
    <w:rsid w:val="009F14F5"/>
    <w:rsid w:val="00A01185"/>
    <w:rsid w:val="00A949A9"/>
    <w:rsid w:val="00AA73A9"/>
    <w:rsid w:val="00AB196C"/>
    <w:rsid w:val="00AD0B9F"/>
    <w:rsid w:val="00AE465F"/>
    <w:rsid w:val="00B721FD"/>
    <w:rsid w:val="00B83B2F"/>
    <w:rsid w:val="00B940EB"/>
    <w:rsid w:val="00BD519E"/>
    <w:rsid w:val="00BF397F"/>
    <w:rsid w:val="00BF7C62"/>
    <w:rsid w:val="00C240E3"/>
    <w:rsid w:val="00C66717"/>
    <w:rsid w:val="00D132E8"/>
    <w:rsid w:val="00D42677"/>
    <w:rsid w:val="00D626F9"/>
    <w:rsid w:val="00DB3336"/>
    <w:rsid w:val="00DC7DF9"/>
    <w:rsid w:val="00E05B71"/>
    <w:rsid w:val="00E169FC"/>
    <w:rsid w:val="00E336A1"/>
    <w:rsid w:val="00F43974"/>
    <w:rsid w:val="00F76848"/>
    <w:rsid w:val="00F95725"/>
    <w:rsid w:val="00FE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76B07"/>
  <w15:docId w15:val="{7BB18BC4-7311-4697-B927-796F94FE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7E4072"/>
    <w:pPr>
      <w:spacing w:line="360" w:lineRule="auto"/>
    </w:pPr>
    <w:rPr>
      <w:rFonts w:ascii="Lora" w:hAnsi="Lora"/>
    </w:rPr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B83B2F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basedOn w:val="Normal"/>
    <w:next w:val="Normal"/>
    <w:uiPriority w:val="1"/>
    <w:qFormat/>
    <w:rsid w:val="00B83B2F"/>
    <w:rPr>
      <w:rFonts w:ascii="Växjö Now" w:hAnsi="Växjö Now"/>
      <w:sz w:val="28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B83B2F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rsjo2\Downloads\V&#228;xj&#246;%20kommun%20Informationsbrev%20(1)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E0CD919351EF46BB7628E704A8D883" ma:contentTypeVersion="11" ma:contentTypeDescription="Create a new document." ma:contentTypeScope="" ma:versionID="35e557117be1f3ec7db24598bbb0a1f2">
  <xsd:schema xmlns:xsd="http://www.w3.org/2001/XMLSchema" xmlns:xs="http://www.w3.org/2001/XMLSchema" xmlns:p="http://schemas.microsoft.com/office/2006/metadata/properties" xmlns:ns3="ffcd1536-f466-442d-94ef-5b3b1e16fe5c" xmlns:ns4="90abfb35-42ac-4665-b459-d0fa3d518595" targetNamespace="http://schemas.microsoft.com/office/2006/metadata/properties" ma:root="true" ma:fieldsID="72f772f11bdbb9275afa752d58153a91" ns3:_="" ns4:_="">
    <xsd:import namespace="ffcd1536-f466-442d-94ef-5b3b1e16fe5c"/>
    <xsd:import namespace="90abfb35-42ac-4665-b459-d0fa3d5185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d1536-f466-442d-94ef-5b3b1e16fe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bfb35-42ac-4665-b459-d0fa3d518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0F3C81-58DE-4907-9D80-24A56593F2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34E881-9D4B-4714-BF69-DFE8A4BA56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A5F5B2-BAC9-4985-9173-3938B48787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6C829F-4346-46C7-A2DB-8DB867803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d1536-f466-442d-94ef-5b3b1e16fe5c"/>
    <ds:schemaRef ds:uri="90abfb35-42ac-4665-b459-d0fa3d518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Informationsbrev (1)</Template>
  <TotalTime>4</TotalTime>
  <Pages>2</Pages>
  <Words>142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Kronqvist-Sjöblom Ulrika</dc:creator>
  <cp:keywords/>
  <dc:description/>
  <cp:lastModifiedBy>Kronqvist-Sjöblom Ulrika</cp:lastModifiedBy>
  <cp:revision>2</cp:revision>
  <cp:lastPrinted>2023-11-24T10:19:00Z</cp:lastPrinted>
  <dcterms:created xsi:type="dcterms:W3CDTF">2024-04-22T12:10:00Z</dcterms:created>
  <dcterms:modified xsi:type="dcterms:W3CDTF">2024-04-22T12:10:00Z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0x0101007BE0CD919351EF46BB7628E704A8D883</vt:lpwstr>
  </property>
</Properties>
</file>